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様式第1号(第4条関係)</w:t>
      </w: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Default="00E75B4F" w:rsidP="002D3352">
      <w:pPr>
        <w:autoSpaceDE w:val="0"/>
        <w:autoSpaceDN w:val="0"/>
        <w:jc w:val="center"/>
        <w:rPr>
          <w:rFonts w:ascii="ＭＳ 明朝"/>
          <w:b/>
          <w:kern w:val="0"/>
          <w:sz w:val="28"/>
          <w:szCs w:val="28"/>
        </w:rPr>
      </w:pPr>
      <w:r w:rsidRPr="002D3352">
        <w:rPr>
          <w:rFonts w:ascii="ＭＳ 明朝" w:hint="eastAsia"/>
          <w:b/>
          <w:spacing w:val="46"/>
          <w:kern w:val="0"/>
          <w:sz w:val="28"/>
          <w:szCs w:val="28"/>
          <w:fitText w:val="2520" w:id="-1238099200"/>
        </w:rPr>
        <w:t>後援承認申請</w:t>
      </w:r>
      <w:r w:rsidRPr="002D3352">
        <w:rPr>
          <w:rFonts w:ascii="ＭＳ 明朝" w:hint="eastAsia"/>
          <w:b/>
          <w:spacing w:val="3"/>
          <w:kern w:val="0"/>
          <w:sz w:val="28"/>
          <w:szCs w:val="28"/>
          <w:fitText w:val="2520" w:id="-1238099200"/>
        </w:rPr>
        <w:t>書</w:t>
      </w:r>
    </w:p>
    <w:p w:rsidR="002D3352" w:rsidRPr="002D3352" w:rsidRDefault="002D3352" w:rsidP="002D3352">
      <w:pPr>
        <w:autoSpaceDE w:val="0"/>
        <w:autoSpaceDN w:val="0"/>
        <w:jc w:val="center"/>
        <w:rPr>
          <w:rFonts w:ascii="ＭＳ 明朝"/>
          <w:b/>
          <w:sz w:val="24"/>
          <w:szCs w:val="24"/>
        </w:rPr>
      </w:pPr>
    </w:p>
    <w:p w:rsidR="00E75B4F" w:rsidRDefault="00E75B4F">
      <w:pPr>
        <w:wordWrap w:val="0"/>
        <w:autoSpaceDE w:val="0"/>
        <w:autoSpaceDN w:val="0"/>
        <w:ind w:right="198"/>
        <w:jc w:val="right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 xml:space="preserve">　　年　　月　　日</w:t>
      </w:r>
    </w:p>
    <w:p w:rsidR="002D3352" w:rsidRPr="002D3352" w:rsidRDefault="002D3352" w:rsidP="002D3352">
      <w:pPr>
        <w:autoSpaceDE w:val="0"/>
        <w:autoSpaceDN w:val="0"/>
        <w:ind w:right="198"/>
        <w:jc w:val="right"/>
        <w:rPr>
          <w:rFonts w:ascii="ＭＳ 明朝"/>
          <w:sz w:val="24"/>
          <w:szCs w:val="24"/>
        </w:rPr>
      </w:pPr>
    </w:p>
    <w:p w:rsidR="00E75B4F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 xml:space="preserve">　袖ケ浦市教育委員会　　　　様</w:t>
      </w:r>
    </w:p>
    <w:p w:rsidR="002D3352" w:rsidRPr="002D3352" w:rsidRDefault="002D3352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 w:rsidP="00172F6C">
      <w:pPr>
        <w:wordWrap w:val="0"/>
        <w:autoSpaceDE w:val="0"/>
        <w:autoSpaceDN w:val="0"/>
        <w:ind w:right="140"/>
        <w:jc w:val="right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申請者　住所</w:t>
      </w:r>
      <w:bookmarkStart w:id="0" w:name="_GoBack"/>
      <w:bookmarkEnd w:id="0"/>
      <w:r w:rsidRPr="002D3352">
        <w:rPr>
          <w:rFonts w:ascii="ＭＳ 明朝" w:hint="eastAsia"/>
          <w:sz w:val="24"/>
          <w:szCs w:val="24"/>
        </w:rPr>
        <w:t xml:space="preserve">　　　　　　　　　</w:t>
      </w:r>
    </w:p>
    <w:p w:rsidR="007F1E21" w:rsidRPr="002D3352" w:rsidRDefault="007F1E21">
      <w:pPr>
        <w:wordWrap w:val="0"/>
        <w:autoSpaceDE w:val="0"/>
        <w:autoSpaceDN w:val="0"/>
        <w:ind w:right="198"/>
        <w:jc w:val="right"/>
        <w:rPr>
          <w:rFonts w:ascii="ＭＳ 明朝"/>
          <w:sz w:val="24"/>
          <w:szCs w:val="24"/>
        </w:rPr>
      </w:pPr>
    </w:p>
    <w:p w:rsidR="00E75B4F" w:rsidRPr="002D3352" w:rsidRDefault="00E75B4F" w:rsidP="00172F6C">
      <w:pPr>
        <w:autoSpaceDE w:val="0"/>
        <w:autoSpaceDN w:val="0"/>
        <w:ind w:right="1158" w:firstLine="564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氏名</w:t>
      </w:r>
      <w:r w:rsidR="00172F6C">
        <w:rPr>
          <w:rFonts w:ascii="ＭＳ 明朝" w:hint="eastAsia"/>
          <w:sz w:val="24"/>
          <w:szCs w:val="24"/>
        </w:rPr>
        <w:t xml:space="preserve">　</w:t>
      </w:r>
      <w:r w:rsidRPr="002D3352">
        <w:rPr>
          <w:rFonts w:ascii="ＭＳ 明朝" w:hint="eastAsia"/>
          <w:sz w:val="24"/>
          <w:szCs w:val="24"/>
        </w:rPr>
        <w:t xml:space="preserve">　　　　　　　　</w:t>
      </w: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 xml:space="preserve">　下記の行事の後援を承認されるよう申請します。</w:t>
      </w:r>
    </w:p>
    <w:p w:rsidR="00E75B4F" w:rsidRPr="002D3352" w:rsidRDefault="00E75B4F">
      <w:pPr>
        <w:wordWrap w:val="0"/>
        <w:autoSpaceDE w:val="0"/>
        <w:autoSpaceDN w:val="0"/>
        <w:jc w:val="center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記</w:t>
      </w: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1　行事の名称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2D3352" w:rsidRPr="002D3352" w:rsidRDefault="002D3352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2　主催者・共催者・後援者名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2D3352" w:rsidRPr="002D3352" w:rsidRDefault="002D3352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3　行事の趣旨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 xml:space="preserve">4　</w:t>
      </w:r>
      <w:r w:rsidRPr="002D3352">
        <w:rPr>
          <w:rFonts w:ascii="ＭＳ 明朝" w:hint="eastAsia"/>
          <w:spacing w:val="220"/>
          <w:sz w:val="24"/>
          <w:szCs w:val="24"/>
        </w:rPr>
        <w:t>日</w:t>
      </w:r>
      <w:r w:rsidRPr="002D3352">
        <w:rPr>
          <w:rFonts w:ascii="ＭＳ 明朝" w:hint="eastAsia"/>
          <w:sz w:val="24"/>
          <w:szCs w:val="24"/>
        </w:rPr>
        <w:t>程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2D3352" w:rsidRPr="002D3352" w:rsidRDefault="002D3352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 xml:space="preserve">5　</w:t>
      </w:r>
      <w:r w:rsidRPr="002D3352">
        <w:rPr>
          <w:rFonts w:ascii="ＭＳ 明朝" w:hint="eastAsia"/>
          <w:spacing w:val="220"/>
          <w:sz w:val="24"/>
          <w:szCs w:val="24"/>
        </w:rPr>
        <w:t>場</w:t>
      </w:r>
      <w:r w:rsidRPr="002D3352">
        <w:rPr>
          <w:rFonts w:ascii="ＭＳ 明朝" w:hint="eastAsia"/>
          <w:sz w:val="24"/>
          <w:szCs w:val="24"/>
        </w:rPr>
        <w:t>所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2D3352" w:rsidRPr="002D3352" w:rsidRDefault="002D3352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6　参加予定者数</w:t>
      </w:r>
    </w:p>
    <w:p w:rsidR="007F1E21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C9569F" w:rsidRPr="002D3352" w:rsidRDefault="00C9569F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7　収支予算</w:t>
      </w: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7F1E21" w:rsidRPr="002D3352" w:rsidRDefault="007F1E21">
      <w:pPr>
        <w:wordWrap w:val="0"/>
        <w:autoSpaceDE w:val="0"/>
        <w:autoSpaceDN w:val="0"/>
        <w:rPr>
          <w:rFonts w:ascii="ＭＳ 明朝"/>
          <w:sz w:val="24"/>
          <w:szCs w:val="24"/>
        </w:rPr>
      </w:pPr>
    </w:p>
    <w:p w:rsidR="00E75B4F" w:rsidRPr="002D3352" w:rsidRDefault="00E75B4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2D3352">
        <w:rPr>
          <w:rFonts w:ascii="ＭＳ 明朝" w:hint="eastAsia"/>
          <w:sz w:val="24"/>
          <w:szCs w:val="24"/>
        </w:rPr>
        <w:t>8　その他</w:t>
      </w:r>
    </w:p>
    <w:sectPr w:rsidR="00E75B4F" w:rsidRPr="002D3352" w:rsidSect="002D3352">
      <w:pgSz w:w="11906" w:h="16838" w:code="9"/>
      <w:pgMar w:top="1169" w:right="1701" w:bottom="5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CC3" w:rsidRDefault="00A11CC3">
      <w:r>
        <w:separator/>
      </w:r>
    </w:p>
  </w:endnote>
  <w:endnote w:type="continuationSeparator" w:id="0">
    <w:p w:rsidR="00A11CC3" w:rsidRDefault="00A1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CC3" w:rsidRDefault="00A11CC3">
      <w:r>
        <w:separator/>
      </w:r>
    </w:p>
  </w:footnote>
  <w:footnote w:type="continuationSeparator" w:id="0">
    <w:p w:rsidR="00A11CC3" w:rsidRDefault="00A11C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E21"/>
    <w:rsid w:val="00002D75"/>
    <w:rsid w:val="00172F6C"/>
    <w:rsid w:val="001C69AF"/>
    <w:rsid w:val="002D3352"/>
    <w:rsid w:val="007F1E21"/>
    <w:rsid w:val="00992C5B"/>
    <w:rsid w:val="00A11CC3"/>
    <w:rsid w:val="00C9569F"/>
    <w:rsid w:val="00E7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1C170C7-19C2-4652-B346-686519E2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97\Template\&#27096;&#24335;&#65297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様式１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様式第1号(第4条関係)</vt:lpstr>
      <vt:lpstr>様式第1号(第4条関係)</vt:lpstr>
    </vt:vector>
  </TitlesOfParts>
  <Company>袖ケ浦市</Company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ogawa shuya</cp:lastModifiedBy>
  <cp:revision>3</cp:revision>
  <cp:lastPrinted>1899-12-31T15:00:00Z</cp:lastPrinted>
  <dcterms:created xsi:type="dcterms:W3CDTF">2016-05-11T05:42:00Z</dcterms:created>
  <dcterms:modified xsi:type="dcterms:W3CDTF">2023-04-04T07:14:00Z</dcterms:modified>
</cp:coreProperties>
</file>