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4FC49" w14:textId="77777777" w:rsidR="001456A7" w:rsidRDefault="001456A7">
      <w:pPr>
        <w:wordWrap w:val="0"/>
        <w:autoSpaceDE w:val="0"/>
        <w:autoSpaceDN w:val="0"/>
      </w:pPr>
      <w:r>
        <w:rPr>
          <w:rFonts w:hint="eastAsia"/>
        </w:rPr>
        <w:t>様式第</w:t>
      </w:r>
      <w:r w:rsidR="007D7812">
        <w:rPr>
          <w:rFonts w:hint="eastAsia"/>
        </w:rPr>
        <w:t>１</w:t>
      </w:r>
      <w:r>
        <w:rPr>
          <w:rFonts w:hint="eastAsia"/>
        </w:rPr>
        <w:t>号</w:t>
      </w:r>
      <w:r w:rsidR="007D7812">
        <w:rPr>
          <w:rFonts w:hint="eastAsia"/>
        </w:rPr>
        <w:t>（</w:t>
      </w:r>
      <w:r>
        <w:rPr>
          <w:rFonts w:hint="eastAsia"/>
        </w:rPr>
        <w:t>第</w:t>
      </w:r>
      <w:r w:rsidR="007D7812">
        <w:rPr>
          <w:rFonts w:hint="eastAsia"/>
        </w:rPr>
        <w:t>３</w:t>
      </w:r>
      <w:r>
        <w:rPr>
          <w:rFonts w:hint="eastAsia"/>
        </w:rPr>
        <w:t>条関係</w:t>
      </w:r>
      <w:r w:rsidR="007D7812">
        <w:rPr>
          <w:rFonts w:hint="eastAsia"/>
        </w:rPr>
        <w:t>）</w:t>
      </w:r>
    </w:p>
    <w:p w14:paraId="73BF3EFA" w14:textId="77777777" w:rsidR="001456A7" w:rsidRDefault="001456A7">
      <w:pPr>
        <w:wordWrap w:val="0"/>
        <w:autoSpaceDE w:val="0"/>
        <w:autoSpaceDN w:val="0"/>
        <w:jc w:val="center"/>
      </w:pPr>
      <w:r>
        <w:rPr>
          <w:rFonts w:hint="eastAsia"/>
          <w:spacing w:val="100"/>
        </w:rPr>
        <w:t>公文書公開請求</w:t>
      </w:r>
      <w:r>
        <w:rPr>
          <w:rFonts w:hint="eastAsia"/>
        </w:rPr>
        <w:t>書</w:t>
      </w:r>
    </w:p>
    <w:p w14:paraId="0AE00172" w14:textId="77777777" w:rsidR="001456A7" w:rsidRDefault="001456A7">
      <w:pPr>
        <w:wordWrap w:val="0"/>
        <w:autoSpaceDE w:val="0"/>
        <w:autoSpaceDN w:val="0"/>
        <w:jc w:val="center"/>
      </w:pPr>
    </w:p>
    <w:p w14:paraId="4EA4395F" w14:textId="77777777" w:rsidR="001456A7" w:rsidRDefault="001456A7">
      <w:pPr>
        <w:wordWrap w:val="0"/>
        <w:autoSpaceDE w:val="0"/>
        <w:autoSpaceDN w:val="0"/>
        <w:ind w:right="198"/>
        <w:jc w:val="right"/>
      </w:pPr>
      <w:r>
        <w:rPr>
          <w:rFonts w:hint="eastAsia"/>
        </w:rPr>
        <w:t>年　　月　　日</w:t>
      </w:r>
    </w:p>
    <w:p w14:paraId="0D39CBE1" w14:textId="77777777" w:rsidR="001456A7" w:rsidRPr="00E369B1" w:rsidRDefault="001456A7">
      <w:pPr>
        <w:wordWrap w:val="0"/>
        <w:autoSpaceDE w:val="0"/>
        <w:autoSpaceDN w:val="0"/>
        <w:rPr>
          <w:sz w:val="22"/>
          <w:szCs w:val="21"/>
        </w:rPr>
      </w:pPr>
      <w:r>
        <w:rPr>
          <w:rFonts w:hint="eastAsia"/>
        </w:rPr>
        <w:t xml:space="preserve">　　　　　　　　　　様</w:t>
      </w:r>
    </w:p>
    <w:p w14:paraId="7D4F2C75" w14:textId="77777777" w:rsidR="008E30FC" w:rsidRPr="00220E3A" w:rsidRDefault="008E30FC" w:rsidP="008E30FC">
      <w:pPr>
        <w:autoSpaceDE w:val="0"/>
        <w:autoSpaceDN w:val="0"/>
        <w:adjustRightInd w:val="0"/>
        <w:spacing w:line="360" w:lineRule="exact"/>
        <w:jc w:val="left"/>
        <w:rPr>
          <w:sz w:val="20"/>
        </w:rPr>
      </w:pPr>
    </w:p>
    <w:p w14:paraId="61698DC5" w14:textId="77777777" w:rsidR="008E30FC" w:rsidRPr="00220E3A" w:rsidRDefault="008E30FC" w:rsidP="008E30FC">
      <w:pPr>
        <w:ind w:firstLineChars="2000" w:firstLine="4200"/>
      </w:pPr>
      <w:r w:rsidRPr="00220E3A">
        <w:rPr>
          <w:rFonts w:hint="eastAsia"/>
        </w:rPr>
        <w:t>住　　所</w:t>
      </w:r>
    </w:p>
    <w:p w14:paraId="2970B5C7" w14:textId="77777777" w:rsidR="008E30FC" w:rsidRPr="00220E3A" w:rsidRDefault="008E30FC" w:rsidP="008E30FC">
      <w:pPr>
        <w:ind w:firstLineChars="1600" w:firstLine="3360"/>
      </w:pPr>
      <w:r w:rsidRPr="00220E3A">
        <w:rPr>
          <w:rFonts w:hint="eastAsia"/>
        </w:rPr>
        <w:t>請求者　氏　　名</w:t>
      </w:r>
    </w:p>
    <w:p w14:paraId="63FA6CC1" w14:textId="77777777" w:rsidR="008E30FC" w:rsidRDefault="008E30FC" w:rsidP="008E30FC">
      <w:pPr>
        <w:ind w:firstLineChars="2000" w:firstLine="4200"/>
      </w:pPr>
      <w:r w:rsidRPr="00220E3A">
        <w:rPr>
          <w:rFonts w:hint="eastAsia"/>
        </w:rPr>
        <w:t xml:space="preserve">電話番号　　　</w:t>
      </w:r>
      <w:r>
        <w:rPr>
          <w:rFonts w:hint="eastAsia"/>
        </w:rPr>
        <w:t xml:space="preserve">　</w:t>
      </w:r>
      <w:r w:rsidRPr="00220E3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220E3A">
        <w:rPr>
          <w:rFonts w:hint="eastAsia"/>
        </w:rPr>
        <w:t>（　　　　）</w:t>
      </w:r>
    </w:p>
    <w:p w14:paraId="192B23AC" w14:textId="77777777" w:rsidR="008E30FC" w:rsidRPr="00220E3A" w:rsidRDefault="008E30FC" w:rsidP="008E30FC">
      <w:pPr>
        <w:ind w:firstLineChars="2000" w:firstLine="4200"/>
      </w:pPr>
      <w:r>
        <w:rPr>
          <w:rFonts w:hint="eastAsia"/>
        </w:rPr>
        <w:t>メールアドレス</w:t>
      </w:r>
    </w:p>
    <w:p w14:paraId="2704451E" w14:textId="1BD343DB" w:rsidR="008E30FC" w:rsidRPr="008E30FC" w:rsidRDefault="00E57714" w:rsidP="0022138A">
      <w:pPr>
        <w:ind w:leftChars="2227" w:left="4677"/>
        <w:rPr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8A8865" wp14:editId="7E9456CF">
                <wp:simplePos x="0" y="0"/>
                <wp:positionH relativeFrom="column">
                  <wp:posOffset>2858135</wp:posOffset>
                </wp:positionH>
                <wp:positionV relativeFrom="paragraph">
                  <wp:posOffset>35560</wp:posOffset>
                </wp:positionV>
                <wp:extent cx="2591435" cy="379730"/>
                <wp:effectExtent l="0" t="0" r="0" b="0"/>
                <wp:wrapNone/>
                <wp:docPr id="147901986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1435" cy="37973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DA9AA3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25.05pt;margin-top:2.8pt;width:204.05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YY5GgIAABEEAAAOAAAAZHJzL2Uyb0RvYy54bWysU9tu2zAMfR+wfxD0vjiX5mbEKYp0HQZ0&#10;W4FuH8DIcqxVFjVKiZN9/WjlsnR7G+YHgTTFQ/LwaHG7b6zYaQoGXSEHvb4U2iksjdsU8tvXh3cz&#10;KUIEV4JFpwt50EHeLt++WbQ+10Os0ZaaBIO4kLe+kHWMPs+yoGrdQOih146DFVIDkV3aZCVBy+iN&#10;zYb9/iRrkUpPqHQI/Pf+GJTLhF9VWsUvVRV0FLaQ3FtMJ6Vz3Z3ZcgH5hsDXRp3agH/oogHjuOgF&#10;6h4iiC2Zv6AaowgDVrGnsMmwqozSaQaeZtD/Y5rnGrxOszA5wV9oCv8PVn3ePfsn6loP/hHVSxAO&#10;VzW4jb4jwrbWUHK5QUdU1vqQXxI6J3CqWLefsOTVwjZi4mBfUdMB8nRin6g+XKjW+ygU/xyO54Ob&#10;0VgKxbHRdD4dpV1kkJ+zPYX4QWMjOqOQawL1ouMTGEpFYPcYYmK8FA6arn75XYqqsby/HVgxmEwm&#10;09Q25KfLjH5G7TIdPhhrkwKsE20h5+PhOIEHtKbsgokX2qxXlgSD8hjpO8G+uka4dWUC6zh7f7Ij&#10;GHu0ubh1JxI73jqJhnyN5YE5JDwqk18SGzXSTylaVmUhw48tkJbCfnS8h+nNcM6kxeTMZnOWNF0H&#10;1lcBcIqBChmlOJqreBT+1pPZ1FxnkIZ1eMebq0w8r/jY06lV1h1br4R97adbv1/y8hcAAAD//wMA&#10;UEsDBBQABgAIAAAAIQBSdOm+2wAAAAgBAAAPAAAAZHJzL2Rvd25yZXYueG1sTI/BTsMwEETvSPyD&#10;tUjcqJ0qiaKQTQUIJHqDwAe48ZJEtddR7Lbh7zEnOI5mNPOm2a3OijMtYfKMkG0UCOLem4kHhM+P&#10;l7sKRIiajbaeCeGbAuza66tG18Zf+J3OXRxEKuFQa4QxxrmWMvQjOR02fiZO3pdfnI5JLoM0i76k&#10;cmflVqlSOj1xWhj1TE8j9cfu5BA8FWWX7YfXXJlH92b75/0kj4i3N+vDPYhIa/wLwy9+Qoc2MR38&#10;iU0QFiEvVJaiCEUJIvlVUW1BHBDKIgfZNvL/gfYHAAD//wMAUEsBAi0AFAAGAAgAAAAhALaDOJL+&#10;AAAA4QEAABMAAAAAAAAAAAAAAAAAAAAAAFtDb250ZW50X1R5cGVzXS54bWxQSwECLQAUAAYACAAA&#10;ACEAOP0h/9YAAACUAQAACwAAAAAAAAAAAAAAAAAvAQAAX3JlbHMvLnJlbHNQSwECLQAUAAYACAAA&#10;ACEA5J2GORoCAAARBAAADgAAAAAAAAAAAAAAAAAuAgAAZHJzL2Uyb0RvYy54bWxQSwECLQAUAAYA&#10;CAAAACEAUnTpvtsAAAAIAQAADwAAAAAAAAAAAAAAAAB0BAAAZHJzL2Rvd25yZXYueG1sUEsFBgAA&#10;AAAEAAQA8wAAAHwFAAAAAA==&#10;">
                <v:textbox inset="5.85pt,.7pt,5.85pt,.7pt"/>
              </v:shape>
            </w:pict>
          </mc:Fallback>
        </mc:AlternateContent>
      </w:r>
      <w:r w:rsidR="008E30FC" w:rsidRPr="008E30FC">
        <w:rPr>
          <w:rFonts w:hint="eastAsia"/>
          <w:sz w:val="19"/>
          <w:szCs w:val="19"/>
        </w:rPr>
        <w:t>法人その他の団体にあっては、名称、代表者の氏名及び事務所又は事業所の所在地</w:t>
      </w:r>
    </w:p>
    <w:p w14:paraId="69DC5C40" w14:textId="77777777" w:rsidR="001456A7" w:rsidRDefault="001456A7" w:rsidP="008E30FC">
      <w:pPr>
        <w:wordWrap w:val="0"/>
        <w:autoSpaceDE w:val="0"/>
        <w:autoSpaceDN w:val="0"/>
        <w:ind w:right="1237"/>
      </w:pPr>
    </w:p>
    <w:p w14:paraId="45CBE09C" w14:textId="77777777" w:rsidR="001456A7" w:rsidRDefault="001456A7">
      <w:pPr>
        <w:wordWrap w:val="0"/>
        <w:autoSpaceDE w:val="0"/>
        <w:autoSpaceDN w:val="0"/>
      </w:pPr>
      <w:r>
        <w:rPr>
          <w:rFonts w:hint="eastAsia"/>
        </w:rPr>
        <w:t xml:space="preserve">　袖ケ浦市情報公開条例第</w:t>
      </w:r>
      <w:r w:rsidR="00650838">
        <w:rPr>
          <w:rFonts w:hint="eastAsia"/>
        </w:rPr>
        <w:t>６</w:t>
      </w:r>
      <w:r>
        <w:rPr>
          <w:rFonts w:hint="eastAsia"/>
        </w:rPr>
        <w:t>条の規定により、次のとおり公文書の公開を請求します。</w:t>
      </w:r>
    </w:p>
    <w:p w14:paraId="3974A6F3" w14:textId="77777777" w:rsidR="001456A7" w:rsidRDefault="001456A7">
      <w:pPr>
        <w:wordWrap w:val="0"/>
        <w:autoSpaceDE w:val="0"/>
        <w:autoSpaceDN w:val="0"/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1"/>
        <w:gridCol w:w="6523"/>
      </w:tblGrid>
      <w:tr w:rsidR="001456A7" w14:paraId="18DCCFE7" w14:textId="77777777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14:paraId="4B358FCB" w14:textId="77777777" w:rsidR="001456A7" w:rsidRDefault="001456A7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公開請求する公文書の件名又は内容</w:t>
            </w:r>
          </w:p>
          <w:p w14:paraId="60DA3E94" w14:textId="77777777" w:rsidR="001456A7" w:rsidRDefault="0018188F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（</w:t>
            </w:r>
            <w:r w:rsidR="001456A7">
              <w:rPr>
                <w:rFonts w:hint="eastAsia"/>
              </w:rPr>
              <w:t>具体的に記入してください。</w:t>
            </w:r>
            <w:r>
              <w:rPr>
                <w:rFonts w:hint="eastAsia"/>
              </w:rPr>
              <w:t>）</w:t>
            </w:r>
          </w:p>
        </w:tc>
        <w:tc>
          <w:tcPr>
            <w:tcW w:w="6523" w:type="dxa"/>
            <w:vAlign w:val="center"/>
          </w:tcPr>
          <w:p w14:paraId="2F9F99D2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456A7" w14:paraId="74D96862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1981" w:type="dxa"/>
            <w:vAlign w:val="center"/>
          </w:tcPr>
          <w:p w14:paraId="6A2096C0" w14:textId="77777777" w:rsidR="001456A7" w:rsidRDefault="001456A7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公開の方法</w:t>
            </w:r>
          </w:p>
        </w:tc>
        <w:tc>
          <w:tcPr>
            <w:tcW w:w="6523" w:type="dxa"/>
            <w:vAlign w:val="center"/>
          </w:tcPr>
          <w:p w14:paraId="7F4428AD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spacing w:val="100"/>
              </w:rPr>
              <w:t>閲</w:t>
            </w:r>
            <w:r>
              <w:rPr>
                <w:rFonts w:hint="eastAsia"/>
              </w:rPr>
              <w:t>覧　　□</w:t>
            </w:r>
            <w:r>
              <w:rPr>
                <w:rFonts w:hint="eastAsia"/>
                <w:spacing w:val="100"/>
              </w:rPr>
              <w:t>視</w:t>
            </w:r>
            <w:r>
              <w:rPr>
                <w:rFonts w:hint="eastAsia"/>
              </w:rPr>
              <w:t>聴　　□写しの交付</w:t>
            </w:r>
            <w:r w:rsidR="0018188F">
              <w:rPr>
                <w:rFonts w:hint="eastAsia"/>
              </w:rPr>
              <w:t>（</w:t>
            </w:r>
            <w:r>
              <w:rPr>
                <w:rFonts w:hint="eastAsia"/>
              </w:rPr>
              <w:t>□送付希望</w:t>
            </w:r>
            <w:r w:rsidR="0018188F">
              <w:rPr>
                <w:rFonts w:hint="eastAsia"/>
              </w:rPr>
              <w:t>）</w:t>
            </w:r>
          </w:p>
        </w:tc>
      </w:tr>
      <w:tr w:rsidR="001456A7" w14:paraId="70F0C25C" w14:textId="77777777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14:paraId="53867B66" w14:textId="77777777" w:rsidR="001456A7" w:rsidRDefault="001456A7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請求者の区分</w:t>
            </w:r>
          </w:p>
        </w:tc>
        <w:tc>
          <w:tcPr>
            <w:tcW w:w="6523" w:type="dxa"/>
            <w:vAlign w:val="center"/>
          </w:tcPr>
          <w:p w14:paraId="6938E55F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□　市内に住所を有する者</w:t>
            </w:r>
          </w:p>
          <w:p w14:paraId="46C46E3D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□　市内に事務所又は事業所を有する個人及び法人その他の団体</w:t>
            </w:r>
          </w:p>
          <w:p w14:paraId="78C5F63E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※</w:t>
            </w:r>
            <w:r>
              <w:t>(</w:t>
            </w:r>
            <w:r>
              <w:rPr>
                <w:rFonts w:hint="eastAsia"/>
              </w:rPr>
              <w:t>事務所等の名</w:t>
            </w:r>
            <w:r>
              <w:rPr>
                <w:rFonts w:hint="eastAsia"/>
                <w:spacing w:val="300"/>
              </w:rPr>
              <w:t>称</w:t>
            </w:r>
            <w:r>
              <w:rPr>
                <w:rFonts w:hint="eastAsia"/>
              </w:rPr>
              <w:t xml:space="preserve">　　　　　　　　　　　　　　　　　</w:t>
            </w:r>
            <w:r>
              <w:t>)</w:t>
            </w:r>
          </w:p>
          <w:p w14:paraId="5D84B1CA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所在</w:t>
            </w:r>
            <w:r>
              <w:rPr>
                <w:rFonts w:hint="eastAsia"/>
                <w:spacing w:val="300"/>
              </w:rPr>
              <w:t>地</w:t>
            </w:r>
            <w:r>
              <w:rPr>
                <w:rFonts w:hint="eastAsia"/>
              </w:rPr>
              <w:t xml:space="preserve">　　　　　　　　　　　　　　　　　　　　　</w:t>
            </w:r>
            <w:r>
              <w:t>)</w:t>
            </w:r>
          </w:p>
          <w:p w14:paraId="46A58998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□　市内に存する事務所又は事業所に勤務する者</w:t>
            </w:r>
          </w:p>
          <w:p w14:paraId="579C65AF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事務所等の名</w:t>
            </w:r>
            <w:r>
              <w:rPr>
                <w:rFonts w:hint="eastAsia"/>
                <w:spacing w:val="300"/>
              </w:rPr>
              <w:t>称</w:t>
            </w:r>
            <w:r>
              <w:rPr>
                <w:rFonts w:hint="eastAsia"/>
              </w:rPr>
              <w:t xml:space="preserve">　　　　　　　　　　　　　　　　　</w:t>
            </w:r>
            <w:r>
              <w:t>)</w:t>
            </w:r>
          </w:p>
          <w:p w14:paraId="25F5BFC5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所在</w:t>
            </w:r>
            <w:r>
              <w:rPr>
                <w:rFonts w:hint="eastAsia"/>
                <w:spacing w:val="300"/>
              </w:rPr>
              <w:t>地</w:t>
            </w:r>
            <w:r>
              <w:rPr>
                <w:rFonts w:hint="eastAsia"/>
              </w:rPr>
              <w:t xml:space="preserve">　　　　　　　　　　　　　　　　　　　　　</w:t>
            </w:r>
            <w:r>
              <w:t>)</w:t>
            </w:r>
          </w:p>
          <w:p w14:paraId="5FCAB032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□　市内に存する学校に在学する者</w:t>
            </w:r>
          </w:p>
          <w:p w14:paraId="7DD660E0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学校の名</w:t>
            </w:r>
            <w:r>
              <w:rPr>
                <w:rFonts w:hint="eastAsia"/>
                <w:spacing w:val="300"/>
              </w:rPr>
              <w:t>称</w:t>
            </w:r>
            <w:r>
              <w:rPr>
                <w:rFonts w:hint="eastAsia"/>
              </w:rPr>
              <w:t xml:space="preserve">　　　　　　　　　　　　　　　　　　　</w:t>
            </w:r>
            <w:r>
              <w:t>)</w:t>
            </w:r>
          </w:p>
          <w:p w14:paraId="244F751A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所在</w:t>
            </w:r>
            <w:r>
              <w:rPr>
                <w:rFonts w:hint="eastAsia"/>
                <w:spacing w:val="300"/>
              </w:rPr>
              <w:t>地</w:t>
            </w:r>
            <w:r>
              <w:rPr>
                <w:rFonts w:hint="eastAsia"/>
              </w:rPr>
              <w:t xml:space="preserve">　　　　　　　　　　　　　　　　　　　　　</w:t>
            </w:r>
            <w:r>
              <w:t>)</w:t>
            </w:r>
          </w:p>
          <w:p w14:paraId="174C2683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□　市税の納税義務を有する者</w:t>
            </w:r>
          </w:p>
          <w:p w14:paraId="5F6E2EAE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市税の税</w:t>
            </w:r>
            <w:r>
              <w:rPr>
                <w:rFonts w:hint="eastAsia"/>
                <w:spacing w:val="300"/>
              </w:rPr>
              <w:t>目</w:t>
            </w:r>
            <w:r>
              <w:rPr>
                <w:rFonts w:hint="eastAsia"/>
              </w:rPr>
              <w:t xml:space="preserve">　　　　　　　　　　　　　　　　　　　</w:t>
            </w:r>
            <w:r>
              <w:t>)</w:t>
            </w:r>
          </w:p>
          <w:p w14:paraId="2101A0CE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□　実施機関が行う事務事業に利害関係を有するもの</w:t>
            </w:r>
          </w:p>
          <w:p w14:paraId="5682BF46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>利害関係の内</w:t>
            </w:r>
            <w:r>
              <w:rPr>
                <w:rFonts w:hint="eastAsia"/>
                <w:spacing w:val="300"/>
              </w:rPr>
              <w:t>容</w:t>
            </w:r>
            <w:r>
              <w:rPr>
                <w:rFonts w:hint="eastAsia"/>
              </w:rPr>
              <w:t xml:space="preserve">　　　　　　　　　　　　　　　　　</w:t>
            </w:r>
            <w:r>
              <w:t>)</w:t>
            </w:r>
          </w:p>
        </w:tc>
      </w:tr>
      <w:tr w:rsidR="001456A7" w14:paraId="3B55D3AA" w14:textId="77777777">
        <w:tblPrEx>
          <w:tblCellMar>
            <w:top w:w="0" w:type="dxa"/>
            <w:bottom w:w="0" w:type="dxa"/>
          </w:tblCellMar>
        </w:tblPrEx>
        <w:tc>
          <w:tcPr>
            <w:tcW w:w="1981" w:type="dxa"/>
            <w:vAlign w:val="center"/>
          </w:tcPr>
          <w:p w14:paraId="5F5D2CC5" w14:textId="77777777" w:rsidR="001456A7" w:rsidRDefault="001456A7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請求の目的</w:t>
            </w:r>
          </w:p>
          <w:p w14:paraId="148B6A65" w14:textId="77777777" w:rsidR="001456A7" w:rsidRDefault="008B397C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>（</w:t>
            </w:r>
            <w:r w:rsidR="001456A7">
              <w:rPr>
                <w:rFonts w:hint="eastAsia"/>
              </w:rPr>
              <w:t>できる限り記入してください。</w:t>
            </w:r>
            <w:r>
              <w:t>)</w:t>
            </w:r>
          </w:p>
        </w:tc>
        <w:tc>
          <w:tcPr>
            <w:tcW w:w="6523" w:type="dxa"/>
            <w:vAlign w:val="center"/>
          </w:tcPr>
          <w:p w14:paraId="437D5C97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1456A7" w14:paraId="52143993" w14:textId="77777777">
        <w:tblPrEx>
          <w:tblCellMar>
            <w:top w:w="0" w:type="dxa"/>
            <w:bottom w:w="0" w:type="dxa"/>
          </w:tblCellMar>
        </w:tblPrEx>
        <w:trPr>
          <w:trHeight w:val="650"/>
        </w:trPr>
        <w:tc>
          <w:tcPr>
            <w:tcW w:w="1981" w:type="dxa"/>
            <w:vAlign w:val="center"/>
          </w:tcPr>
          <w:p w14:paraId="66A5ED2F" w14:textId="77777777" w:rsidR="001456A7" w:rsidRDefault="001456A7">
            <w:pPr>
              <w:wordWrap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備考</w:t>
            </w:r>
          </w:p>
        </w:tc>
        <w:tc>
          <w:tcPr>
            <w:tcW w:w="6523" w:type="dxa"/>
            <w:vAlign w:val="center"/>
          </w:tcPr>
          <w:p w14:paraId="06890868" w14:textId="77777777" w:rsidR="001456A7" w:rsidRDefault="001456A7">
            <w:pPr>
              <w:wordWrap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6CF1944A" w14:textId="77777777" w:rsidR="001456A7" w:rsidRDefault="001456A7">
      <w:pPr>
        <w:wordWrap w:val="0"/>
        <w:autoSpaceDE w:val="0"/>
        <w:autoSpaceDN w:val="0"/>
      </w:pPr>
      <w:r>
        <w:rPr>
          <w:rFonts w:hint="eastAsia"/>
        </w:rPr>
        <w:t xml:space="preserve">注　</w:t>
      </w:r>
      <w:r w:rsidR="00A82769">
        <w:rPr>
          <w:rFonts w:hint="eastAsia"/>
        </w:rPr>
        <w:t>１</w:t>
      </w:r>
      <w:r w:rsidRPr="00A82769">
        <w:rPr>
          <w:rFonts w:hint="eastAsia"/>
        </w:rPr>
        <w:t xml:space="preserve">　</w:t>
      </w:r>
      <w:r>
        <w:rPr>
          <w:rFonts w:hint="eastAsia"/>
        </w:rPr>
        <w:t>□にレ印を記入してください。</w:t>
      </w:r>
    </w:p>
    <w:p w14:paraId="0AD2DD90" w14:textId="77777777" w:rsidR="00021E56" w:rsidRDefault="001456A7">
      <w:pPr>
        <w:wordWrap w:val="0"/>
        <w:autoSpaceDE w:val="0"/>
        <w:autoSpaceDN w:val="0"/>
      </w:pPr>
      <w:r>
        <w:rPr>
          <w:rFonts w:hint="eastAsia"/>
        </w:rPr>
        <w:t xml:space="preserve">　　</w:t>
      </w:r>
      <w:r w:rsidR="00A82769">
        <w:rPr>
          <w:rFonts w:hint="eastAsia"/>
        </w:rPr>
        <w:t>２</w:t>
      </w:r>
      <w:r w:rsidRPr="00A82769">
        <w:rPr>
          <w:rFonts w:hint="eastAsia"/>
        </w:rPr>
        <w:t xml:space="preserve">　</w:t>
      </w:r>
      <w:r>
        <w:rPr>
          <w:rFonts w:hint="eastAsia"/>
        </w:rPr>
        <w:t>※印の欄は、請求者と一致する場合は記入する必要はありません。</w:t>
      </w:r>
    </w:p>
    <w:sectPr w:rsidR="00021E56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D3AAD" w14:textId="77777777" w:rsidR="00C22448" w:rsidRDefault="00C22448">
      <w:r>
        <w:separator/>
      </w:r>
    </w:p>
  </w:endnote>
  <w:endnote w:type="continuationSeparator" w:id="0">
    <w:p w14:paraId="68EFBA1B" w14:textId="77777777" w:rsidR="00C22448" w:rsidRDefault="00C2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D09B8" w14:textId="77777777" w:rsidR="00C22448" w:rsidRDefault="00C22448">
      <w:r>
        <w:separator/>
      </w:r>
    </w:p>
  </w:footnote>
  <w:footnote w:type="continuationSeparator" w:id="0">
    <w:p w14:paraId="0F97904A" w14:textId="77777777" w:rsidR="00C22448" w:rsidRDefault="00C22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6A7"/>
    <w:rsid w:val="00021E56"/>
    <w:rsid w:val="0004266C"/>
    <w:rsid w:val="000E62E3"/>
    <w:rsid w:val="000F5CE5"/>
    <w:rsid w:val="001456A7"/>
    <w:rsid w:val="0018188F"/>
    <w:rsid w:val="001E61D9"/>
    <w:rsid w:val="00220E3A"/>
    <w:rsid w:val="0022138A"/>
    <w:rsid w:val="002E1485"/>
    <w:rsid w:val="00310744"/>
    <w:rsid w:val="00351B32"/>
    <w:rsid w:val="00417120"/>
    <w:rsid w:val="0045732E"/>
    <w:rsid w:val="004C64C3"/>
    <w:rsid w:val="004D05C8"/>
    <w:rsid w:val="004F43BC"/>
    <w:rsid w:val="00577FE5"/>
    <w:rsid w:val="00584479"/>
    <w:rsid w:val="0061173B"/>
    <w:rsid w:val="00634169"/>
    <w:rsid w:val="00650838"/>
    <w:rsid w:val="00742462"/>
    <w:rsid w:val="007A778A"/>
    <w:rsid w:val="007C2FA1"/>
    <w:rsid w:val="007C4059"/>
    <w:rsid w:val="007C6A33"/>
    <w:rsid w:val="007D7812"/>
    <w:rsid w:val="008314E2"/>
    <w:rsid w:val="008B397C"/>
    <w:rsid w:val="008E30FC"/>
    <w:rsid w:val="00985CAF"/>
    <w:rsid w:val="00A36944"/>
    <w:rsid w:val="00A401FF"/>
    <w:rsid w:val="00A82769"/>
    <w:rsid w:val="00B94AE6"/>
    <w:rsid w:val="00C22448"/>
    <w:rsid w:val="00CB58DD"/>
    <w:rsid w:val="00D332C1"/>
    <w:rsid w:val="00D64CA5"/>
    <w:rsid w:val="00E2583C"/>
    <w:rsid w:val="00E369B1"/>
    <w:rsid w:val="00E5296F"/>
    <w:rsid w:val="00E57714"/>
    <w:rsid w:val="00EA1EBF"/>
    <w:rsid w:val="00F5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B9CE07"/>
  <w14:defaultImageDpi w14:val="0"/>
  <w15:docId w15:val="{F94213CF-84FE-4E1E-8AD3-6B687CBFD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7096;&#24335;&#65297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898BE-1716-40FA-A237-C525FD0E4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様式１.dot</Template>
  <TotalTime>1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様式第1号(第3条関係)</dc:title>
  <dc:subject/>
  <dc:creator>(株)ぎょうせい</dc:creator>
  <cp:keywords/>
  <dc:description/>
  <cp:lastModifiedBy>別府　勇太</cp:lastModifiedBy>
  <cp:revision>2</cp:revision>
  <cp:lastPrinted>2026-04-03T00:23:00Z</cp:lastPrinted>
  <dcterms:created xsi:type="dcterms:W3CDTF">2026-08-05T06:41:00Z</dcterms:created>
  <dcterms:modified xsi:type="dcterms:W3CDTF">2026-08-05T06:41:00Z</dcterms:modified>
</cp:coreProperties>
</file>